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45" w:rsidRDefault="00763745">
      <w:pPr>
        <w:rPr>
          <w:rFonts w:ascii="Times New Roman" w:hAnsi="Times New Roman"/>
          <w:sz w:val="24"/>
          <w:szCs w:val="24"/>
        </w:rPr>
      </w:pPr>
      <w:r w:rsidRPr="009E48C0">
        <w:t xml:space="preserve">              </w:t>
      </w:r>
      <w:r>
        <w:t xml:space="preserve">                     </w:t>
      </w:r>
      <w:r w:rsidRPr="009E48C0">
        <w:t xml:space="preserve"> </w:t>
      </w:r>
      <w:r w:rsidRPr="004F606E">
        <w:rPr>
          <w:rFonts w:ascii="Times New Roman" w:hAnsi="Times New Roman"/>
          <w:sz w:val="24"/>
          <w:szCs w:val="24"/>
        </w:rPr>
        <w:t>ПЛАН МЕТОДИЧЕСКОЙ РАБОТЫ ДХШ №1</w:t>
      </w:r>
    </w:p>
    <w:p w:rsidR="00763745" w:rsidRDefault="00763745">
      <w:p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</w:rPr>
        <w:t>Советского района города Казани</w:t>
      </w:r>
    </w:p>
    <w:p w:rsidR="00763745" w:rsidRDefault="0076374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на 2015-2016 учебный год</w:t>
      </w:r>
    </w:p>
    <w:p w:rsidR="00763745" w:rsidRDefault="00763745">
      <w:pPr>
        <w:rPr>
          <w:rFonts w:ascii="Times New Roman" w:hAnsi="Times New Roman"/>
        </w:rPr>
      </w:pPr>
    </w:p>
    <w:p w:rsidR="00763745" w:rsidRDefault="00763745" w:rsidP="004F606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Общая методическая тема:</w:t>
      </w:r>
    </w:p>
    <w:p w:rsidR="00763745" w:rsidRDefault="00763745" w:rsidP="004F606E">
      <w:pPr>
        <w:spacing w:after="0"/>
        <w:rPr>
          <w:rFonts w:ascii="Times New Roman" w:hAnsi="Times New Roman"/>
          <w:b/>
        </w:rPr>
      </w:pPr>
      <w:r w:rsidRPr="004F606E">
        <w:rPr>
          <w:rFonts w:ascii="Times New Roman" w:hAnsi="Times New Roman"/>
          <w:b/>
        </w:rPr>
        <w:t>«Использование новых технологий при формировании нравственных ориентиров в процессе гуманно-личностного подхода к обучению».</w:t>
      </w:r>
    </w:p>
    <w:p w:rsidR="00763745" w:rsidRDefault="00763745" w:rsidP="004F606E">
      <w:pPr>
        <w:spacing w:after="0"/>
        <w:rPr>
          <w:rFonts w:ascii="Times New Roman" w:hAnsi="Times New Roman"/>
          <w:b/>
        </w:rPr>
      </w:pPr>
    </w:p>
    <w:p w:rsidR="00763745" w:rsidRDefault="00763745" w:rsidP="004F606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Цель:</w:t>
      </w:r>
    </w:p>
    <w:p w:rsidR="00763745" w:rsidRDefault="00763745" w:rsidP="004F606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Повышение качества проведения учебных занятий и повышения уровня воспитанности на основе внедрения новых педагогических технологий.</w:t>
      </w:r>
    </w:p>
    <w:p w:rsidR="00763745" w:rsidRDefault="00763745" w:rsidP="004F606E">
      <w:pPr>
        <w:spacing w:after="0"/>
        <w:rPr>
          <w:rFonts w:ascii="Times New Roman" w:hAnsi="Times New Roman"/>
          <w:b/>
        </w:rPr>
      </w:pPr>
    </w:p>
    <w:p w:rsidR="00763745" w:rsidRDefault="00763745" w:rsidP="004F606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Задачи:</w:t>
      </w:r>
    </w:p>
    <w:p w:rsidR="00763745" w:rsidRPr="004F606E" w:rsidRDefault="00763745" w:rsidP="004F606E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</w:rPr>
      </w:pPr>
      <w:r w:rsidRPr="004F606E">
        <w:rPr>
          <w:rFonts w:ascii="Times New Roman" w:hAnsi="Times New Roman"/>
          <w:b/>
        </w:rPr>
        <w:t>Совершенствовать педагогическое мастерство педагогов.</w:t>
      </w:r>
    </w:p>
    <w:p w:rsidR="00763745" w:rsidRPr="004F606E" w:rsidRDefault="00763745" w:rsidP="004F606E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</w:rPr>
      </w:pPr>
      <w:r w:rsidRPr="004F606E">
        <w:rPr>
          <w:rFonts w:ascii="Times New Roman" w:hAnsi="Times New Roman"/>
          <w:b/>
        </w:rPr>
        <w:t>Разработать научно-методические материалы.</w:t>
      </w:r>
    </w:p>
    <w:p w:rsidR="00763745" w:rsidRPr="004F606E" w:rsidRDefault="00763745" w:rsidP="004F606E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</w:rPr>
      </w:pPr>
      <w:r w:rsidRPr="004F606E">
        <w:rPr>
          <w:rFonts w:ascii="Times New Roman" w:hAnsi="Times New Roman"/>
          <w:b/>
        </w:rPr>
        <w:t>Использовать педагогические технологии для достижения высокого уровня воспитанности и качества уровня художественного образования.</w:t>
      </w:r>
    </w:p>
    <w:p w:rsidR="00763745" w:rsidRDefault="00763745" w:rsidP="004F606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763745" w:rsidRDefault="00763745" w:rsidP="004F606E">
      <w:pPr>
        <w:rPr>
          <w:rFonts w:ascii="Times New Roman" w:hAnsi="Times New Roman"/>
        </w:rPr>
      </w:pPr>
      <w:r>
        <w:rPr>
          <w:rFonts w:ascii="Times New Roman" w:hAnsi="Times New Roman"/>
        </w:rPr>
        <w:t>Коллектив ДХШ №1 с 2007 года расширили продолжает расширять и совершенствовать методическую тему, используя новые технологии, позволяющие наиболее эффективно реализовывать возможности, заложенные в новых педагогических технологиях.</w:t>
      </w:r>
    </w:p>
    <w:p w:rsidR="00763745" w:rsidRDefault="00763745" w:rsidP="004F606E">
      <w:pPr>
        <w:rPr>
          <w:rFonts w:ascii="Times New Roman" w:hAnsi="Times New Roman"/>
        </w:rPr>
      </w:pPr>
      <w:r>
        <w:rPr>
          <w:rFonts w:ascii="Times New Roman" w:hAnsi="Times New Roman"/>
        </w:rPr>
        <w:t>Каждый учитель, работая над общей темой, разрабатывает темы дальнейшего совершенствования:</w:t>
      </w:r>
    </w:p>
    <w:p w:rsidR="00763745" w:rsidRDefault="00763745" w:rsidP="004F606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b/>
        </w:rPr>
        <w:t xml:space="preserve">«Внедрение компьютерной графики на уроках дизайна» - </w:t>
      </w:r>
      <w:r>
        <w:rPr>
          <w:rFonts w:ascii="Times New Roman" w:hAnsi="Times New Roman"/>
        </w:rPr>
        <w:t>Сафиуллин Э.И.</w:t>
      </w:r>
    </w:p>
    <w:p w:rsidR="00763745" w:rsidRDefault="00763745" w:rsidP="004F606E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- «Экспериментальная деятельность по осуществлению синтеза искусств в процессе интеграции предметов» - </w:t>
      </w:r>
      <w:r>
        <w:rPr>
          <w:rFonts w:ascii="Times New Roman" w:hAnsi="Times New Roman"/>
        </w:rPr>
        <w:t>Сафиуллина Л.В.</w:t>
      </w:r>
    </w:p>
    <w:p w:rsidR="00763745" w:rsidRDefault="00763745" w:rsidP="004F606E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- «Технология обучения творческому саморазвитию личности ученика на уроках графики и декоративно- прикладного искусства» - </w:t>
      </w:r>
      <w:r>
        <w:rPr>
          <w:rFonts w:ascii="Times New Roman" w:hAnsi="Times New Roman"/>
        </w:rPr>
        <w:t>Мугинова Р.Н.</w:t>
      </w:r>
    </w:p>
    <w:p w:rsidR="00763745" w:rsidRDefault="00763745" w:rsidP="004F606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7B5D66"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</w:rPr>
        <w:t xml:space="preserve">Использование мультимедийных технологий в процессе интеграции живописи, композиции и истории искусств на примере искусства модернизма» - </w:t>
      </w:r>
      <w:r>
        <w:rPr>
          <w:rFonts w:ascii="Times New Roman" w:hAnsi="Times New Roman"/>
        </w:rPr>
        <w:t>Белова О.А.</w:t>
      </w:r>
    </w:p>
    <w:p w:rsidR="00763745" w:rsidRDefault="00763745" w:rsidP="004F606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7B5D66">
        <w:rPr>
          <w:rFonts w:ascii="Times New Roman" w:hAnsi="Times New Roman"/>
          <w:b/>
        </w:rPr>
        <w:t>«</w:t>
      </w:r>
      <w:bookmarkStart w:id="0" w:name="_GoBack"/>
      <w:bookmarkEnd w:id="0"/>
      <w:r>
        <w:rPr>
          <w:rFonts w:ascii="Times New Roman" w:hAnsi="Times New Roman"/>
          <w:b/>
        </w:rPr>
        <w:t xml:space="preserve">Использование  информационных коммуникативных технологий на уроках музыки –  один из способов развития учащихся» - </w:t>
      </w:r>
      <w:r>
        <w:rPr>
          <w:rFonts w:ascii="Times New Roman" w:hAnsi="Times New Roman"/>
        </w:rPr>
        <w:t>Сибгатуллина Р.А.</w:t>
      </w:r>
    </w:p>
    <w:p w:rsidR="00763745" w:rsidRDefault="00763745" w:rsidP="004F606E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b/>
        </w:rPr>
        <w:t xml:space="preserve"> «Использование графических приемов рисунка для максимального развития творческих способностей учащихся» -</w:t>
      </w:r>
      <w:r>
        <w:rPr>
          <w:rFonts w:ascii="Times New Roman" w:hAnsi="Times New Roman"/>
        </w:rPr>
        <w:t xml:space="preserve"> Беговатова Е.В.</w:t>
      </w:r>
    </w:p>
    <w:p w:rsidR="00763745" w:rsidRDefault="00763745" w:rsidP="004F606E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b/>
        </w:rPr>
        <w:t xml:space="preserve"> «Использование технологий в процессе обучения истории искусств» -</w:t>
      </w:r>
      <w:r>
        <w:rPr>
          <w:rFonts w:ascii="Times New Roman" w:hAnsi="Times New Roman"/>
        </w:rPr>
        <w:t xml:space="preserve"> Григорьева Л. М.</w:t>
      </w:r>
    </w:p>
    <w:p w:rsidR="00763745" w:rsidRDefault="00763745" w:rsidP="004F606E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b/>
        </w:rPr>
        <w:t xml:space="preserve"> «Экспериментальная деятельность по совершенствованию методик освоения компьютерной графики с использованием новых технологий»- </w:t>
      </w:r>
      <w:r>
        <w:rPr>
          <w:rFonts w:ascii="Times New Roman" w:hAnsi="Times New Roman"/>
        </w:rPr>
        <w:t>Казанцева С.В.</w:t>
      </w:r>
    </w:p>
    <w:p w:rsidR="00763745" w:rsidRDefault="00763745" w:rsidP="004F606E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b/>
        </w:rPr>
        <w:t xml:space="preserve"> «Влияние закономерностей формирования культуры пластических форм   на объемно-пространственное мышление» - </w:t>
      </w:r>
      <w:r>
        <w:rPr>
          <w:rFonts w:ascii="Times New Roman" w:hAnsi="Times New Roman"/>
        </w:rPr>
        <w:t>Ахмерова Д.Т.</w:t>
      </w:r>
    </w:p>
    <w:p w:rsidR="00763745" w:rsidRDefault="00763745" w:rsidP="004F606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b/>
        </w:rPr>
        <w:t xml:space="preserve">«Экспериментальная деятельность в процессе интеграции моделирования с уроками этики и музыки» - </w:t>
      </w:r>
      <w:r>
        <w:rPr>
          <w:rFonts w:ascii="Times New Roman" w:hAnsi="Times New Roman"/>
        </w:rPr>
        <w:t>Рунькова М.В.</w:t>
      </w:r>
    </w:p>
    <w:p w:rsidR="00763745" w:rsidRDefault="00763745" w:rsidP="004F606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Достижение данных целей потребует решения следующих задач:</w:t>
      </w:r>
    </w:p>
    <w:p w:rsidR="00763745" w:rsidRDefault="00763745" w:rsidP="00083A3E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Продолжить работу по использованию образовательных технологий в учебном процессе: </w:t>
      </w:r>
    </w:p>
    <w:p w:rsidR="00763745" w:rsidRDefault="00763745" w:rsidP="00083A3E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-  метод проекта, обучение в сотрудничестве, разноуровневое обучение, проведение мастер-классов.</w:t>
      </w:r>
    </w:p>
    <w:p w:rsidR="00763745" w:rsidRDefault="00763745" w:rsidP="00083A3E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2. Активизировать работу над единой методической темой школы:</w:t>
      </w:r>
    </w:p>
    <w:p w:rsidR="00763745" w:rsidRDefault="00763745" w:rsidP="00083A3E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- провести открытые уроки по учебным предметам, текущие и итоговые просмотры работ учащихся, выставок – конкурсов детских работ.</w:t>
      </w:r>
    </w:p>
    <w:p w:rsidR="00763745" w:rsidRPr="00083A3E" w:rsidRDefault="00763745" w:rsidP="00083A3E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3. Обеспечить непрерывное образование педагогических кадров.</w:t>
      </w:r>
    </w:p>
    <w:p w:rsidR="00763745" w:rsidRPr="00083A3E" w:rsidRDefault="00763745" w:rsidP="004F606E">
      <w:pPr>
        <w:rPr>
          <w:rFonts w:ascii="Times New Roman" w:hAnsi="Times New Roman"/>
        </w:rPr>
      </w:pPr>
    </w:p>
    <w:p w:rsidR="00763745" w:rsidRPr="007B5D66" w:rsidRDefault="00763745" w:rsidP="004F606E">
      <w:pPr>
        <w:rPr>
          <w:rFonts w:ascii="Times New Roman" w:hAnsi="Times New Roman"/>
        </w:rPr>
      </w:pPr>
    </w:p>
    <w:p w:rsidR="00763745" w:rsidRPr="007B5D66" w:rsidRDefault="00763745" w:rsidP="004F606E">
      <w:pPr>
        <w:rPr>
          <w:rFonts w:ascii="Times New Roman" w:hAnsi="Times New Roman"/>
        </w:rPr>
      </w:pPr>
    </w:p>
    <w:p w:rsidR="00763745" w:rsidRPr="001F3FD7" w:rsidRDefault="00763745" w:rsidP="004F606E">
      <w:pPr>
        <w:rPr>
          <w:rFonts w:ascii="Times New Roman" w:hAnsi="Times New Roman"/>
          <w:b/>
        </w:rPr>
      </w:pPr>
    </w:p>
    <w:sectPr w:rsidR="00763745" w:rsidRPr="001F3FD7" w:rsidSect="004F60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F4ABF"/>
    <w:multiLevelType w:val="hybridMultilevel"/>
    <w:tmpl w:val="3C26F0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C97506"/>
    <w:multiLevelType w:val="hybridMultilevel"/>
    <w:tmpl w:val="CEF657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606E"/>
    <w:rsid w:val="00083A3E"/>
    <w:rsid w:val="001F3FD7"/>
    <w:rsid w:val="0039622E"/>
    <w:rsid w:val="004F606E"/>
    <w:rsid w:val="00763745"/>
    <w:rsid w:val="007B5D66"/>
    <w:rsid w:val="008B318C"/>
    <w:rsid w:val="009E48C0"/>
    <w:rsid w:val="00B171CB"/>
    <w:rsid w:val="00B92709"/>
    <w:rsid w:val="00BA0235"/>
    <w:rsid w:val="00BC2FEC"/>
    <w:rsid w:val="00C40FD7"/>
    <w:rsid w:val="00FF6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FD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F60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413</Words>
  <Characters>2357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ПЛАН МЕТОДИЧЕСКОЙ РАБОТЫ ДХШ №1</dc:title>
  <dc:subject/>
  <dc:creator>Raiart</dc:creator>
  <cp:keywords/>
  <dc:description/>
  <cp:lastModifiedBy>MM</cp:lastModifiedBy>
  <cp:revision>2</cp:revision>
  <dcterms:created xsi:type="dcterms:W3CDTF">2016-09-01T14:28:00Z</dcterms:created>
  <dcterms:modified xsi:type="dcterms:W3CDTF">2016-09-01T14:28:00Z</dcterms:modified>
</cp:coreProperties>
</file>